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957" w:rsidRDefault="003071C8" w:rsidP="003F57B5">
      <w:pPr>
        <w:pStyle w:val="a7"/>
        <w:ind w:firstLine="708"/>
        <w:jc w:val="right"/>
        <w:sectPr w:rsidR="00234957" w:rsidSect="00234957">
          <w:pgSz w:w="16839" w:h="11907" w:orient="landscape" w:code="9"/>
          <w:pgMar w:top="851" w:right="709" w:bottom="1134" w:left="144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896350" cy="629602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C8" w:rsidRDefault="003071C8" w:rsidP="00005BD3">
      <w:pPr>
        <w:pStyle w:val="a7"/>
        <w:ind w:firstLine="708"/>
        <w:jc w:val="right"/>
      </w:pP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8924925" cy="629602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D3" w:rsidRDefault="003071C8" w:rsidP="00005BD3">
      <w:pPr>
        <w:pStyle w:val="a7"/>
        <w:ind w:firstLine="708"/>
        <w:jc w:val="right"/>
      </w:pP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BD3">
        <w:br w:type="page"/>
      </w:r>
      <w:r w:rsidR="00005BD3" w:rsidRPr="00005BD3"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C8" w:rsidRDefault="00005BD3" w:rsidP="00005BD3">
      <w:pPr>
        <w:pStyle w:val="a7"/>
        <w:ind w:firstLine="708"/>
        <w:jc w:val="right"/>
      </w:pP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1C8">
        <w:br w:type="page"/>
      </w:r>
    </w:p>
    <w:p w:rsidR="0099679E" w:rsidRDefault="003071C8" w:rsidP="003F57B5">
      <w:pPr>
        <w:pStyle w:val="a7"/>
        <w:ind w:firstLine="708"/>
        <w:jc w:val="right"/>
      </w:pP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79E" w:rsidRDefault="0099679E">
      <w:pPr>
        <w:rPr>
          <w:rFonts w:ascii="Arial" w:hAnsi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1100" cy="629602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9679E" w:rsidRPr="0099679E" w:rsidRDefault="0099679E" w:rsidP="0099679E">
      <w:pPr>
        <w:pStyle w:val="a7"/>
        <w:ind w:firstLine="708"/>
        <w:jc w:val="right"/>
        <w:sectPr w:rsidR="0099679E" w:rsidRPr="0099679E" w:rsidSect="003071C8">
          <w:pgSz w:w="16839" w:h="11907" w:orient="landscape" w:code="9"/>
          <w:pgMar w:top="851" w:right="709" w:bottom="1134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01100" cy="629602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43" w:rsidRPr="005B25B3" w:rsidRDefault="009C4943" w:rsidP="00D537C3">
      <w:bookmarkStart w:id="0" w:name="_GoBack"/>
      <w:bookmarkEnd w:id="0"/>
    </w:p>
    <w:sectPr w:rsidR="009C4943" w:rsidRPr="005B25B3" w:rsidSect="0099679E">
      <w:pgSz w:w="11907" w:h="16839" w:code="9"/>
      <w:pgMar w:top="709" w:right="1134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087" w:rsidRDefault="004A4087" w:rsidP="00E6420D">
      <w:pPr>
        <w:spacing w:after="0" w:line="240" w:lineRule="auto"/>
      </w:pPr>
      <w:r>
        <w:separator/>
      </w:r>
    </w:p>
  </w:endnote>
  <w:endnote w:type="continuationSeparator" w:id="0">
    <w:p w:rsidR="004A4087" w:rsidRDefault="004A4087" w:rsidP="00E6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087" w:rsidRDefault="004A4087" w:rsidP="00E6420D">
      <w:pPr>
        <w:spacing w:after="0" w:line="240" w:lineRule="auto"/>
      </w:pPr>
      <w:r>
        <w:separator/>
      </w:r>
    </w:p>
  </w:footnote>
  <w:footnote w:type="continuationSeparator" w:id="0">
    <w:p w:rsidR="004A4087" w:rsidRDefault="004A4087" w:rsidP="00E64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suff w:val="nothing"/>
      <w:lvlText w:val="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multilevel"/>
    <w:tmpl w:val="06321B1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862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10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840"/>
        </w:tabs>
        <w:ind w:left="840" w:hanging="480"/>
      </w:p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3">
    <w:nsid w:val="00000009"/>
    <w:multiLevelType w:val="multilevel"/>
    <w:tmpl w:val="BD226CAC"/>
    <w:name w:val="WW8Num9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7BE3589"/>
    <w:multiLevelType w:val="multilevel"/>
    <w:tmpl w:val="268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BF74CE"/>
    <w:multiLevelType w:val="multilevel"/>
    <w:tmpl w:val="91FE4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C115E0"/>
    <w:multiLevelType w:val="multilevel"/>
    <w:tmpl w:val="ABF66E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2"/>
      <w:numFmt w:val="decimal"/>
      <w:lvlText w:val="%3.2.1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7">
    <w:nsid w:val="151A3AC6"/>
    <w:multiLevelType w:val="singleLevel"/>
    <w:tmpl w:val="D968E896"/>
    <w:lvl w:ilvl="0">
      <w:start w:val="6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8">
    <w:nsid w:val="15F46305"/>
    <w:multiLevelType w:val="multilevel"/>
    <w:tmpl w:val="6330AB0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9">
    <w:nsid w:val="16AA3A2E"/>
    <w:multiLevelType w:val="multilevel"/>
    <w:tmpl w:val="F2123864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decimal"/>
      <w:pStyle w:val="2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  <w:lang w:val="ru-RU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  <w:sz w:val="28"/>
        <w:szCs w:val="28"/>
      </w:rPr>
    </w:lvl>
    <w:lvl w:ilvl="3">
      <w:start w:val="1"/>
      <w:numFmt w:val="decimal"/>
      <w:pStyle w:val="a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0">
    <w:nsid w:val="1B37552B"/>
    <w:multiLevelType w:val="multilevel"/>
    <w:tmpl w:val="176E17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6B4B4E"/>
    <w:multiLevelType w:val="singleLevel"/>
    <w:tmpl w:val="70E8E33A"/>
    <w:lvl w:ilvl="0">
      <w:start w:val="6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2">
    <w:nsid w:val="23F4102D"/>
    <w:multiLevelType w:val="hybridMultilevel"/>
    <w:tmpl w:val="9F028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6B4355"/>
    <w:multiLevelType w:val="singleLevel"/>
    <w:tmpl w:val="907EBB9A"/>
    <w:lvl w:ilvl="0">
      <w:start w:val="1"/>
      <w:numFmt w:val="decimal"/>
      <w:lvlText w:val="2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4">
    <w:nsid w:val="25432B26"/>
    <w:multiLevelType w:val="hybridMultilevel"/>
    <w:tmpl w:val="32AA1D30"/>
    <w:lvl w:ilvl="0" w:tplc="6EDEDDB0">
      <w:start w:val="1"/>
      <w:numFmt w:val="decimal"/>
      <w:pStyle w:val="4"/>
      <w:lvlText w:val="%1."/>
      <w:lvlJc w:val="left"/>
      <w:pPr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5">
    <w:nsid w:val="25E321A0"/>
    <w:multiLevelType w:val="hybridMultilevel"/>
    <w:tmpl w:val="D7906668"/>
    <w:lvl w:ilvl="0" w:tplc="AD0E8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2EEA2C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2" w:tplc="42DECA50">
      <w:numFmt w:val="none"/>
      <w:lvlText w:val=""/>
      <w:lvlJc w:val="left"/>
      <w:pPr>
        <w:tabs>
          <w:tab w:val="num" w:pos="360"/>
        </w:tabs>
      </w:pPr>
    </w:lvl>
    <w:lvl w:ilvl="3" w:tplc="D78800B2">
      <w:numFmt w:val="none"/>
      <w:lvlText w:val=""/>
      <w:lvlJc w:val="left"/>
      <w:pPr>
        <w:tabs>
          <w:tab w:val="num" w:pos="360"/>
        </w:tabs>
      </w:pPr>
    </w:lvl>
    <w:lvl w:ilvl="4" w:tplc="EE2CAB4A">
      <w:numFmt w:val="none"/>
      <w:lvlText w:val=""/>
      <w:lvlJc w:val="left"/>
      <w:pPr>
        <w:tabs>
          <w:tab w:val="num" w:pos="360"/>
        </w:tabs>
      </w:pPr>
    </w:lvl>
    <w:lvl w:ilvl="5" w:tplc="E5CEB1C2">
      <w:numFmt w:val="none"/>
      <w:lvlText w:val=""/>
      <w:lvlJc w:val="left"/>
      <w:pPr>
        <w:tabs>
          <w:tab w:val="num" w:pos="360"/>
        </w:tabs>
      </w:pPr>
    </w:lvl>
    <w:lvl w:ilvl="6" w:tplc="CE86938C">
      <w:numFmt w:val="none"/>
      <w:lvlText w:val=""/>
      <w:lvlJc w:val="left"/>
      <w:pPr>
        <w:tabs>
          <w:tab w:val="num" w:pos="360"/>
        </w:tabs>
      </w:pPr>
    </w:lvl>
    <w:lvl w:ilvl="7" w:tplc="D1961610">
      <w:numFmt w:val="none"/>
      <w:lvlText w:val=""/>
      <w:lvlJc w:val="left"/>
      <w:pPr>
        <w:tabs>
          <w:tab w:val="num" w:pos="360"/>
        </w:tabs>
      </w:pPr>
    </w:lvl>
    <w:lvl w:ilvl="8" w:tplc="AA202590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BEF3471"/>
    <w:multiLevelType w:val="hybridMultilevel"/>
    <w:tmpl w:val="92BA83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D0A2607"/>
    <w:multiLevelType w:val="hybridMultilevel"/>
    <w:tmpl w:val="46DCD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355A68"/>
    <w:multiLevelType w:val="multilevel"/>
    <w:tmpl w:val="715EC6E2"/>
    <w:lvl w:ilvl="0">
      <w:start w:val="2"/>
      <w:numFmt w:val="decimal"/>
      <w:lvlText w:val="%1."/>
      <w:lvlJc w:val="left"/>
      <w:pPr>
        <w:ind w:left="2667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1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9">
    <w:nsid w:val="380A1A93"/>
    <w:multiLevelType w:val="multilevel"/>
    <w:tmpl w:val="70C47A8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9506D2C"/>
    <w:multiLevelType w:val="multilevel"/>
    <w:tmpl w:val="C8D8B8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D7B6749"/>
    <w:multiLevelType w:val="singleLevel"/>
    <w:tmpl w:val="65329312"/>
    <w:lvl w:ilvl="0">
      <w:start w:val="1"/>
      <w:numFmt w:val="decimal"/>
      <w:lvlText w:val="5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22">
    <w:nsid w:val="44B87D94"/>
    <w:multiLevelType w:val="hybridMultilevel"/>
    <w:tmpl w:val="BC324C58"/>
    <w:lvl w:ilvl="0" w:tplc="722A2912">
      <w:start w:val="1"/>
      <w:numFmt w:val="decimal"/>
      <w:lvlText w:val="6.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68056BE"/>
    <w:multiLevelType w:val="hybridMultilevel"/>
    <w:tmpl w:val="7B5E4F7A"/>
    <w:lvl w:ilvl="0" w:tplc="807A25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6623AC"/>
    <w:multiLevelType w:val="singleLevel"/>
    <w:tmpl w:val="D4CAF99E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25">
    <w:nsid w:val="4E3105AD"/>
    <w:multiLevelType w:val="multilevel"/>
    <w:tmpl w:val="D0CA8D5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3534B58"/>
    <w:multiLevelType w:val="singleLevel"/>
    <w:tmpl w:val="69D6B3F2"/>
    <w:lvl w:ilvl="0">
      <w:start w:val="1"/>
      <w:numFmt w:val="decimal"/>
      <w:lvlText w:val="3.%1."/>
      <w:legacy w:legacy="1" w:legacySpace="0" w:legacyIndent="452"/>
      <w:lvlJc w:val="left"/>
      <w:rPr>
        <w:rFonts w:ascii="Times New Roman" w:hAnsi="Times New Roman" w:cs="Times New Roman" w:hint="default"/>
      </w:rPr>
    </w:lvl>
  </w:abstractNum>
  <w:abstractNum w:abstractNumId="27">
    <w:nsid w:val="54561C0E"/>
    <w:multiLevelType w:val="multilevel"/>
    <w:tmpl w:val="F0A47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F42521"/>
    <w:multiLevelType w:val="multilevel"/>
    <w:tmpl w:val="58366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062187"/>
    <w:multiLevelType w:val="multilevel"/>
    <w:tmpl w:val="030E85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75052B"/>
    <w:multiLevelType w:val="multilevel"/>
    <w:tmpl w:val="373A1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5B1E5102"/>
    <w:multiLevelType w:val="singleLevel"/>
    <w:tmpl w:val="EFC017DE"/>
    <w:lvl w:ilvl="0">
      <w:start w:val="6"/>
      <w:numFmt w:val="decimal"/>
      <w:lvlText w:val="5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32">
    <w:nsid w:val="7A5725BD"/>
    <w:multiLevelType w:val="singleLevel"/>
    <w:tmpl w:val="1E0030BC"/>
    <w:lvl w:ilvl="0">
      <w:start w:val="1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3">
    <w:nsid w:val="7F1A5564"/>
    <w:multiLevelType w:val="singleLevel"/>
    <w:tmpl w:val="5D40DC16"/>
    <w:lvl w:ilvl="0">
      <w:start w:val="1"/>
      <w:numFmt w:val="decimal"/>
      <w:lvlText w:val="6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30"/>
  </w:num>
  <w:num w:numId="3">
    <w:abstractNumId w:val="20"/>
  </w:num>
  <w:num w:numId="4">
    <w:abstractNumId w:val="14"/>
  </w:num>
  <w:num w:numId="5">
    <w:abstractNumId w:val="17"/>
  </w:num>
  <w:num w:numId="6">
    <w:abstractNumId w:val="0"/>
  </w:num>
  <w:num w:numId="7">
    <w:abstractNumId w:val="24"/>
  </w:num>
  <w:num w:numId="8">
    <w:abstractNumId w:val="13"/>
  </w:num>
  <w:num w:numId="9">
    <w:abstractNumId w:val="26"/>
  </w:num>
  <w:num w:numId="10">
    <w:abstractNumId w:val="32"/>
  </w:num>
  <w:num w:numId="11">
    <w:abstractNumId w:val="7"/>
  </w:num>
  <w:num w:numId="12">
    <w:abstractNumId w:val="21"/>
  </w:num>
  <w:num w:numId="13">
    <w:abstractNumId w:val="31"/>
  </w:num>
  <w:num w:numId="14">
    <w:abstractNumId w:val="33"/>
  </w:num>
  <w:num w:numId="15">
    <w:abstractNumId w:val="11"/>
  </w:num>
  <w:num w:numId="1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4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5"/>
  </w:num>
  <w:num w:numId="21">
    <w:abstractNumId w:val="6"/>
  </w:num>
  <w:num w:numId="22">
    <w:abstractNumId w:val="18"/>
  </w:num>
  <w:num w:numId="23">
    <w:abstractNumId w:val="8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6"/>
  </w:num>
  <w:num w:numId="26">
    <w:abstractNumId w:val="4"/>
  </w:num>
  <w:num w:numId="27">
    <w:abstractNumId w:val="5"/>
  </w:num>
  <w:num w:numId="28">
    <w:abstractNumId w:val="10"/>
  </w:num>
  <w:num w:numId="29">
    <w:abstractNumId w:val="29"/>
  </w:num>
  <w:num w:numId="30">
    <w:abstractNumId w:val="28"/>
  </w:num>
  <w:num w:numId="31">
    <w:abstractNumId w:val="27"/>
  </w:num>
  <w:num w:numId="32">
    <w:abstractNumId w:val="15"/>
  </w:num>
  <w:num w:numId="33">
    <w:abstractNumId w:val="2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08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A18"/>
    <w:rsid w:val="00004B1C"/>
    <w:rsid w:val="0000506F"/>
    <w:rsid w:val="00005BD3"/>
    <w:rsid w:val="000118CB"/>
    <w:rsid w:val="00015800"/>
    <w:rsid w:val="00033EF5"/>
    <w:rsid w:val="00036DC8"/>
    <w:rsid w:val="00072F18"/>
    <w:rsid w:val="000738AD"/>
    <w:rsid w:val="00094DB4"/>
    <w:rsid w:val="000966D7"/>
    <w:rsid w:val="000B6702"/>
    <w:rsid w:val="000B6A9B"/>
    <w:rsid w:val="000F0384"/>
    <w:rsid w:val="000F6E84"/>
    <w:rsid w:val="000F7937"/>
    <w:rsid w:val="0011105E"/>
    <w:rsid w:val="0011196A"/>
    <w:rsid w:val="001149CF"/>
    <w:rsid w:val="00121115"/>
    <w:rsid w:val="00123891"/>
    <w:rsid w:val="00132536"/>
    <w:rsid w:val="00134159"/>
    <w:rsid w:val="0013525B"/>
    <w:rsid w:val="00136735"/>
    <w:rsid w:val="00142F4E"/>
    <w:rsid w:val="001505ED"/>
    <w:rsid w:val="00151705"/>
    <w:rsid w:val="00156461"/>
    <w:rsid w:val="00181BAB"/>
    <w:rsid w:val="00196E0E"/>
    <w:rsid w:val="001A39DD"/>
    <w:rsid w:val="001A60F1"/>
    <w:rsid w:val="001B78F1"/>
    <w:rsid w:val="002146C8"/>
    <w:rsid w:val="0023149C"/>
    <w:rsid w:val="00231F15"/>
    <w:rsid w:val="002324D3"/>
    <w:rsid w:val="00232926"/>
    <w:rsid w:val="00234957"/>
    <w:rsid w:val="0024527F"/>
    <w:rsid w:val="00252B48"/>
    <w:rsid w:val="002544CC"/>
    <w:rsid w:val="0025592B"/>
    <w:rsid w:val="0026783D"/>
    <w:rsid w:val="00283DC1"/>
    <w:rsid w:val="00287BCF"/>
    <w:rsid w:val="00295457"/>
    <w:rsid w:val="002A5B0F"/>
    <w:rsid w:val="002D37E3"/>
    <w:rsid w:val="002E6C31"/>
    <w:rsid w:val="002F2A8E"/>
    <w:rsid w:val="002F59C3"/>
    <w:rsid w:val="003071C8"/>
    <w:rsid w:val="003074EB"/>
    <w:rsid w:val="003116B5"/>
    <w:rsid w:val="0032254C"/>
    <w:rsid w:val="0035501A"/>
    <w:rsid w:val="003573D7"/>
    <w:rsid w:val="0035759D"/>
    <w:rsid w:val="003908E8"/>
    <w:rsid w:val="0039654B"/>
    <w:rsid w:val="003A4324"/>
    <w:rsid w:val="003A48B6"/>
    <w:rsid w:val="003B061A"/>
    <w:rsid w:val="003B0908"/>
    <w:rsid w:val="003B3CCE"/>
    <w:rsid w:val="003C46CB"/>
    <w:rsid w:val="003C6C79"/>
    <w:rsid w:val="003C6D66"/>
    <w:rsid w:val="003E0AE8"/>
    <w:rsid w:val="003E5529"/>
    <w:rsid w:val="003F57B5"/>
    <w:rsid w:val="003F767D"/>
    <w:rsid w:val="00402493"/>
    <w:rsid w:val="0040378E"/>
    <w:rsid w:val="0040782F"/>
    <w:rsid w:val="00421471"/>
    <w:rsid w:val="00427574"/>
    <w:rsid w:val="004363B4"/>
    <w:rsid w:val="004431D8"/>
    <w:rsid w:val="00445A49"/>
    <w:rsid w:val="00454169"/>
    <w:rsid w:val="00463F6A"/>
    <w:rsid w:val="004926CA"/>
    <w:rsid w:val="004A4087"/>
    <w:rsid w:val="004A73AF"/>
    <w:rsid w:val="004C0B9C"/>
    <w:rsid w:val="004E1B48"/>
    <w:rsid w:val="004E2A9D"/>
    <w:rsid w:val="00503005"/>
    <w:rsid w:val="00505710"/>
    <w:rsid w:val="00546B1D"/>
    <w:rsid w:val="00546B4D"/>
    <w:rsid w:val="00561BE9"/>
    <w:rsid w:val="005758DF"/>
    <w:rsid w:val="005B2012"/>
    <w:rsid w:val="005B25B3"/>
    <w:rsid w:val="005B4EC7"/>
    <w:rsid w:val="005C367D"/>
    <w:rsid w:val="005D5DCA"/>
    <w:rsid w:val="005E04B9"/>
    <w:rsid w:val="005F4493"/>
    <w:rsid w:val="005F4758"/>
    <w:rsid w:val="005F74D7"/>
    <w:rsid w:val="006064E7"/>
    <w:rsid w:val="006068DB"/>
    <w:rsid w:val="00610926"/>
    <w:rsid w:val="00613779"/>
    <w:rsid w:val="00625298"/>
    <w:rsid w:val="00625D94"/>
    <w:rsid w:val="00634323"/>
    <w:rsid w:val="00636CDD"/>
    <w:rsid w:val="00636E02"/>
    <w:rsid w:val="00636ECC"/>
    <w:rsid w:val="00671FB9"/>
    <w:rsid w:val="006774EF"/>
    <w:rsid w:val="00682739"/>
    <w:rsid w:val="0068658E"/>
    <w:rsid w:val="006A018C"/>
    <w:rsid w:val="006A0F06"/>
    <w:rsid w:val="006A211A"/>
    <w:rsid w:val="006A267C"/>
    <w:rsid w:val="006A5BBA"/>
    <w:rsid w:val="006A5EA2"/>
    <w:rsid w:val="006B2EC7"/>
    <w:rsid w:val="006B744E"/>
    <w:rsid w:val="006B793B"/>
    <w:rsid w:val="006C02FA"/>
    <w:rsid w:val="006C216F"/>
    <w:rsid w:val="006D04F9"/>
    <w:rsid w:val="006D3579"/>
    <w:rsid w:val="006D3A86"/>
    <w:rsid w:val="006D3BB9"/>
    <w:rsid w:val="006D506C"/>
    <w:rsid w:val="006E06EB"/>
    <w:rsid w:val="006F0A23"/>
    <w:rsid w:val="006F388C"/>
    <w:rsid w:val="006F48DD"/>
    <w:rsid w:val="006F606B"/>
    <w:rsid w:val="00704680"/>
    <w:rsid w:val="00705247"/>
    <w:rsid w:val="00710F93"/>
    <w:rsid w:val="00711BF1"/>
    <w:rsid w:val="00713303"/>
    <w:rsid w:val="0071602D"/>
    <w:rsid w:val="00720312"/>
    <w:rsid w:val="0072246C"/>
    <w:rsid w:val="007346DB"/>
    <w:rsid w:val="007356AA"/>
    <w:rsid w:val="00742223"/>
    <w:rsid w:val="0075373C"/>
    <w:rsid w:val="007636FD"/>
    <w:rsid w:val="0078508F"/>
    <w:rsid w:val="00794F36"/>
    <w:rsid w:val="007B4300"/>
    <w:rsid w:val="007B48BC"/>
    <w:rsid w:val="007C4CFF"/>
    <w:rsid w:val="007C5550"/>
    <w:rsid w:val="007D266F"/>
    <w:rsid w:val="007E2177"/>
    <w:rsid w:val="007E29A0"/>
    <w:rsid w:val="007F1582"/>
    <w:rsid w:val="007F4C05"/>
    <w:rsid w:val="00810DD1"/>
    <w:rsid w:val="008117B1"/>
    <w:rsid w:val="008222A0"/>
    <w:rsid w:val="008355C8"/>
    <w:rsid w:val="00837BBF"/>
    <w:rsid w:val="0084244E"/>
    <w:rsid w:val="0085405F"/>
    <w:rsid w:val="008644FB"/>
    <w:rsid w:val="00880423"/>
    <w:rsid w:val="00894DC9"/>
    <w:rsid w:val="00897208"/>
    <w:rsid w:val="008B46C0"/>
    <w:rsid w:val="008D240E"/>
    <w:rsid w:val="008E15BE"/>
    <w:rsid w:val="008E4058"/>
    <w:rsid w:val="008E43B6"/>
    <w:rsid w:val="008E72B4"/>
    <w:rsid w:val="008F3A87"/>
    <w:rsid w:val="008F3A9C"/>
    <w:rsid w:val="00901491"/>
    <w:rsid w:val="00905EE6"/>
    <w:rsid w:val="00913F0B"/>
    <w:rsid w:val="00922206"/>
    <w:rsid w:val="0093172A"/>
    <w:rsid w:val="009326BC"/>
    <w:rsid w:val="00937DF2"/>
    <w:rsid w:val="0094337B"/>
    <w:rsid w:val="00943655"/>
    <w:rsid w:val="009632FD"/>
    <w:rsid w:val="0099679E"/>
    <w:rsid w:val="009C4943"/>
    <w:rsid w:val="009D554D"/>
    <w:rsid w:val="009E51FA"/>
    <w:rsid w:val="00A058F8"/>
    <w:rsid w:val="00A142F8"/>
    <w:rsid w:val="00A154AD"/>
    <w:rsid w:val="00A3790F"/>
    <w:rsid w:val="00A47977"/>
    <w:rsid w:val="00A65303"/>
    <w:rsid w:val="00A81036"/>
    <w:rsid w:val="00A85A58"/>
    <w:rsid w:val="00A869BF"/>
    <w:rsid w:val="00AA188B"/>
    <w:rsid w:val="00AA2A40"/>
    <w:rsid w:val="00AA3E7F"/>
    <w:rsid w:val="00AB387A"/>
    <w:rsid w:val="00AB6259"/>
    <w:rsid w:val="00AC187E"/>
    <w:rsid w:val="00AC347A"/>
    <w:rsid w:val="00AD3728"/>
    <w:rsid w:val="00AD4291"/>
    <w:rsid w:val="00AE109B"/>
    <w:rsid w:val="00AE650E"/>
    <w:rsid w:val="00AF4513"/>
    <w:rsid w:val="00AF5F8B"/>
    <w:rsid w:val="00AF7E63"/>
    <w:rsid w:val="00B017F8"/>
    <w:rsid w:val="00B21EE6"/>
    <w:rsid w:val="00B32EFE"/>
    <w:rsid w:val="00B33AF2"/>
    <w:rsid w:val="00B5410B"/>
    <w:rsid w:val="00B5569A"/>
    <w:rsid w:val="00B62528"/>
    <w:rsid w:val="00B868F7"/>
    <w:rsid w:val="00B95B3D"/>
    <w:rsid w:val="00B97C53"/>
    <w:rsid w:val="00BC310A"/>
    <w:rsid w:val="00BD72C7"/>
    <w:rsid w:val="00BE3104"/>
    <w:rsid w:val="00BE4A0A"/>
    <w:rsid w:val="00BF7E0D"/>
    <w:rsid w:val="00C06A42"/>
    <w:rsid w:val="00C2267F"/>
    <w:rsid w:val="00C31E24"/>
    <w:rsid w:val="00C34555"/>
    <w:rsid w:val="00C459E4"/>
    <w:rsid w:val="00C473C0"/>
    <w:rsid w:val="00C515C3"/>
    <w:rsid w:val="00C66A61"/>
    <w:rsid w:val="00C823DA"/>
    <w:rsid w:val="00C907FA"/>
    <w:rsid w:val="00CC11FF"/>
    <w:rsid w:val="00CD5531"/>
    <w:rsid w:val="00CE2062"/>
    <w:rsid w:val="00CE2951"/>
    <w:rsid w:val="00CE2BF1"/>
    <w:rsid w:val="00CE6B98"/>
    <w:rsid w:val="00CE77E6"/>
    <w:rsid w:val="00CF20DC"/>
    <w:rsid w:val="00D140D8"/>
    <w:rsid w:val="00D14D9F"/>
    <w:rsid w:val="00D3562D"/>
    <w:rsid w:val="00D45EA0"/>
    <w:rsid w:val="00D46228"/>
    <w:rsid w:val="00D464A3"/>
    <w:rsid w:val="00D51383"/>
    <w:rsid w:val="00D52FF0"/>
    <w:rsid w:val="00D537C3"/>
    <w:rsid w:val="00D64618"/>
    <w:rsid w:val="00D66AE3"/>
    <w:rsid w:val="00D872B9"/>
    <w:rsid w:val="00D91637"/>
    <w:rsid w:val="00D93E60"/>
    <w:rsid w:val="00DB6D4B"/>
    <w:rsid w:val="00DC34C3"/>
    <w:rsid w:val="00DC5E9F"/>
    <w:rsid w:val="00DF4C46"/>
    <w:rsid w:val="00E0365A"/>
    <w:rsid w:val="00E0489D"/>
    <w:rsid w:val="00E13C23"/>
    <w:rsid w:val="00E16704"/>
    <w:rsid w:val="00E25610"/>
    <w:rsid w:val="00E27718"/>
    <w:rsid w:val="00E27739"/>
    <w:rsid w:val="00E36722"/>
    <w:rsid w:val="00E44923"/>
    <w:rsid w:val="00E636A1"/>
    <w:rsid w:val="00E6420D"/>
    <w:rsid w:val="00E64FB6"/>
    <w:rsid w:val="00E7064A"/>
    <w:rsid w:val="00E718C7"/>
    <w:rsid w:val="00E7532C"/>
    <w:rsid w:val="00E83DE3"/>
    <w:rsid w:val="00E84921"/>
    <w:rsid w:val="00E932D6"/>
    <w:rsid w:val="00EB5802"/>
    <w:rsid w:val="00EB6A74"/>
    <w:rsid w:val="00EB6C3F"/>
    <w:rsid w:val="00EB7B2F"/>
    <w:rsid w:val="00EC30E5"/>
    <w:rsid w:val="00EC60F9"/>
    <w:rsid w:val="00EC7EF1"/>
    <w:rsid w:val="00ED3A18"/>
    <w:rsid w:val="00EF4329"/>
    <w:rsid w:val="00F27FC7"/>
    <w:rsid w:val="00F6429D"/>
    <w:rsid w:val="00F67101"/>
    <w:rsid w:val="00F707E4"/>
    <w:rsid w:val="00F731B1"/>
    <w:rsid w:val="00F803B3"/>
    <w:rsid w:val="00F96428"/>
    <w:rsid w:val="00FA06E3"/>
    <w:rsid w:val="00FA0BCA"/>
    <w:rsid w:val="00FA2BC3"/>
    <w:rsid w:val="00FC3F7F"/>
    <w:rsid w:val="00FC58BE"/>
    <w:rsid w:val="00FD2A65"/>
    <w:rsid w:val="00FE31FF"/>
    <w:rsid w:val="00FF272E"/>
    <w:rsid w:val="00FF2CAA"/>
    <w:rsid w:val="00FF5427"/>
    <w:rsid w:val="00FF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117B1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uiPriority w:val="9"/>
    <w:qFormat/>
    <w:rsid w:val="008E1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6F3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1"/>
    <w:next w:val="a1"/>
    <w:link w:val="40"/>
    <w:qFormat/>
    <w:rsid w:val="00D52FF0"/>
    <w:pPr>
      <w:keepNext/>
      <w:numPr>
        <w:numId w:val="4"/>
      </w:numPr>
      <w:tabs>
        <w:tab w:val="left" w:pos="57"/>
      </w:tabs>
      <w:spacing w:before="240" w:after="0" w:line="271" w:lineRule="auto"/>
      <w:outlineLvl w:val="3"/>
    </w:pPr>
    <w:rPr>
      <w:rFonts w:ascii="Times New Roman" w:eastAsia="Times New Roman" w:hAnsi="Times New Roman"/>
      <w:b/>
      <w:spacing w:val="5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uiPriority w:val="9"/>
    <w:semiHidden/>
    <w:rsid w:val="006F3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2"/>
    <w:link w:val="4"/>
    <w:rsid w:val="00D52FF0"/>
    <w:rPr>
      <w:rFonts w:ascii="Times New Roman" w:eastAsia="Times New Roman" w:hAnsi="Times New Roman" w:cs="Times New Roman"/>
      <w:b/>
      <w:spacing w:val="5"/>
      <w:sz w:val="24"/>
      <w:szCs w:val="24"/>
    </w:rPr>
  </w:style>
  <w:style w:type="character" w:styleId="a5">
    <w:name w:val="Hyperlink"/>
    <w:rsid w:val="00ED3A18"/>
    <w:rPr>
      <w:rFonts w:cs="Times New Roman"/>
      <w:color w:val="0000FF"/>
      <w:u w:val="single"/>
    </w:rPr>
  </w:style>
  <w:style w:type="paragraph" w:styleId="a6">
    <w:name w:val="List Paragraph"/>
    <w:basedOn w:val="a1"/>
    <w:uiPriority w:val="34"/>
    <w:qFormat/>
    <w:rsid w:val="00ED3A18"/>
    <w:pPr>
      <w:ind w:left="720"/>
      <w:contextualSpacing/>
    </w:pPr>
  </w:style>
  <w:style w:type="paragraph" w:styleId="a7">
    <w:name w:val="Body Text"/>
    <w:basedOn w:val="a1"/>
    <w:link w:val="a8"/>
    <w:rsid w:val="00ED3A18"/>
    <w:pPr>
      <w:spacing w:after="0" w:line="240" w:lineRule="auto"/>
      <w:jc w:val="both"/>
    </w:pPr>
    <w:rPr>
      <w:rFonts w:ascii="Arial" w:hAnsi="Arial"/>
      <w:sz w:val="24"/>
      <w:szCs w:val="24"/>
      <w:lang w:eastAsia="ru-RU"/>
    </w:rPr>
  </w:style>
  <w:style w:type="character" w:customStyle="1" w:styleId="a8">
    <w:name w:val="Основной текст Знак"/>
    <w:basedOn w:val="a2"/>
    <w:link w:val="a7"/>
    <w:rsid w:val="00ED3A18"/>
    <w:rPr>
      <w:rFonts w:ascii="Arial" w:eastAsia="Calibri" w:hAnsi="Arial" w:cs="Times New Roman"/>
      <w:sz w:val="24"/>
      <w:szCs w:val="24"/>
      <w:lang w:eastAsia="ru-RU"/>
    </w:rPr>
  </w:style>
  <w:style w:type="paragraph" w:styleId="a9">
    <w:name w:val="footer"/>
    <w:basedOn w:val="a1"/>
    <w:link w:val="aa"/>
    <w:uiPriority w:val="99"/>
    <w:rsid w:val="00ED3A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ED3A18"/>
    <w:rPr>
      <w:rFonts w:ascii="Calibri" w:eastAsia="Calibri" w:hAnsi="Calibri" w:cs="Times New Roman"/>
    </w:rPr>
  </w:style>
  <w:style w:type="paragraph" w:customStyle="1" w:styleId="a">
    <w:name w:val="Стиль номер обычный"/>
    <w:basedOn w:val="22"/>
    <w:qFormat/>
    <w:rsid w:val="00ED3A18"/>
    <w:pPr>
      <w:numPr>
        <w:ilvl w:val="2"/>
        <w:numId w:val="1"/>
      </w:numPr>
      <w:spacing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List Continue 2"/>
    <w:basedOn w:val="a1"/>
    <w:uiPriority w:val="99"/>
    <w:semiHidden/>
    <w:unhideWhenUsed/>
    <w:rsid w:val="00ED3A18"/>
    <w:pPr>
      <w:spacing w:after="120"/>
      <w:ind w:left="566"/>
      <w:contextualSpacing/>
    </w:pPr>
  </w:style>
  <w:style w:type="paragraph" w:customStyle="1" w:styleId="2">
    <w:name w:val="Стиль уровень 2"/>
    <w:basedOn w:val="a1"/>
    <w:next w:val="a"/>
    <w:qFormat/>
    <w:rsid w:val="00ED3A18"/>
    <w:pPr>
      <w:keepNext/>
      <w:numPr>
        <w:ilvl w:val="1"/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customStyle="1" w:styleId="ab">
    <w:name w:val="Стиль номер продолжение"/>
    <w:basedOn w:val="a"/>
    <w:qFormat/>
    <w:rsid w:val="00ED3A18"/>
    <w:pPr>
      <w:numPr>
        <w:ilvl w:val="3"/>
      </w:numPr>
      <w:spacing w:after="0"/>
    </w:pPr>
    <w:rPr>
      <w:color w:val="000000"/>
    </w:rPr>
  </w:style>
  <w:style w:type="paragraph" w:customStyle="1" w:styleId="a0">
    <w:name w:val="Простой текст с нумерацией"/>
    <w:basedOn w:val="a1"/>
    <w:qFormat/>
    <w:rsid w:val="00D52FF0"/>
    <w:pPr>
      <w:numPr>
        <w:ilvl w:val="2"/>
        <w:numId w:val="3"/>
      </w:numPr>
      <w:tabs>
        <w:tab w:val="left" w:pos="851"/>
      </w:tabs>
      <w:spacing w:before="60" w:after="60" w:line="240" w:lineRule="auto"/>
      <w:jc w:val="both"/>
    </w:pPr>
    <w:rPr>
      <w:rFonts w:ascii="Courier New" w:eastAsia="Times New Roman" w:hAnsi="Courier New"/>
      <w:sz w:val="24"/>
      <w:szCs w:val="24"/>
    </w:rPr>
  </w:style>
  <w:style w:type="paragraph" w:customStyle="1" w:styleId="ac">
    <w:name w:val="Простой стиль с нумерацией"/>
    <w:basedOn w:val="a0"/>
    <w:link w:val="ad"/>
    <w:qFormat/>
    <w:rsid w:val="00D52FF0"/>
    <w:rPr>
      <w:rFonts w:ascii="Times New Roman" w:hAnsi="Times New Roman"/>
    </w:rPr>
  </w:style>
  <w:style w:type="character" w:customStyle="1" w:styleId="ad">
    <w:name w:val="Простой стиль с нумерацией Знак"/>
    <w:link w:val="ac"/>
    <w:rsid w:val="00D52FF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1"/>
    <w:link w:val="af"/>
    <w:uiPriority w:val="99"/>
    <w:unhideWhenUsed/>
    <w:rsid w:val="005C367D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uiPriority w:val="99"/>
    <w:rsid w:val="005C367D"/>
    <w:rPr>
      <w:rFonts w:ascii="Calibri" w:eastAsia="Calibri" w:hAnsi="Calibri" w:cs="Times New Roman"/>
    </w:rPr>
  </w:style>
  <w:style w:type="paragraph" w:styleId="3">
    <w:name w:val="Body Text Indent 3"/>
    <w:basedOn w:val="a1"/>
    <w:link w:val="30"/>
    <w:uiPriority w:val="99"/>
    <w:semiHidden/>
    <w:unhideWhenUsed/>
    <w:rsid w:val="005C367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semiHidden/>
    <w:rsid w:val="005C367D"/>
    <w:rPr>
      <w:rFonts w:ascii="Calibri" w:eastAsia="Calibri" w:hAnsi="Calibri" w:cs="Times New Roman"/>
      <w:sz w:val="16"/>
      <w:szCs w:val="16"/>
    </w:rPr>
  </w:style>
  <w:style w:type="paragraph" w:customStyle="1" w:styleId="210">
    <w:name w:val="Основной текст с отступом 21"/>
    <w:basedOn w:val="a1"/>
    <w:rsid w:val="005C367D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0">
    <w:name w:val="АД_Наименование главы без нумерации"/>
    <w:basedOn w:val="20"/>
    <w:rsid w:val="006F388C"/>
    <w:pPr>
      <w:keepLines w:val="0"/>
      <w:suppressAutoHyphens/>
      <w:spacing w:before="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31">
    <w:name w:val="Стиль3 Знак Знак"/>
    <w:basedOn w:val="210"/>
    <w:rsid w:val="006F388C"/>
    <w:pPr>
      <w:widowControl w:val="0"/>
      <w:tabs>
        <w:tab w:val="left" w:pos="227"/>
      </w:tabs>
      <w:spacing w:after="0" w:line="240" w:lineRule="auto"/>
      <w:ind w:left="0"/>
      <w:textAlignment w:val="baseline"/>
    </w:pPr>
  </w:style>
  <w:style w:type="paragraph" w:customStyle="1" w:styleId="ConsNormal">
    <w:name w:val="ConsNormal"/>
    <w:link w:val="ConsNormal0"/>
    <w:rsid w:val="006F388C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nsNormal0">
    <w:name w:val="ConsNormal Знак"/>
    <w:link w:val="ConsNormal"/>
    <w:uiPriority w:val="99"/>
    <w:rsid w:val="006F388C"/>
    <w:rPr>
      <w:rFonts w:ascii="Arial" w:eastAsia="Times New Roman" w:hAnsi="Arial" w:cs="Times New Roman"/>
      <w:sz w:val="20"/>
      <w:szCs w:val="20"/>
      <w:lang w:eastAsia="ar-SA"/>
    </w:rPr>
  </w:style>
  <w:style w:type="paragraph" w:styleId="32">
    <w:name w:val="Body Text 3"/>
    <w:basedOn w:val="a1"/>
    <w:link w:val="33"/>
    <w:uiPriority w:val="99"/>
    <w:rsid w:val="00AD3728"/>
    <w:pPr>
      <w:spacing w:after="120" w:line="240" w:lineRule="auto"/>
      <w:jc w:val="center"/>
    </w:pPr>
    <w:rPr>
      <w:rFonts w:ascii="Cambria" w:eastAsia="Times New Roman" w:hAnsi="Cambria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rsid w:val="00AD3728"/>
    <w:rPr>
      <w:rFonts w:ascii="Cambria" w:eastAsia="Times New Roman" w:hAnsi="Cambria" w:cs="Times New Roman"/>
      <w:sz w:val="16"/>
      <w:szCs w:val="16"/>
      <w:lang w:eastAsia="ru-RU"/>
    </w:rPr>
  </w:style>
  <w:style w:type="paragraph" w:customStyle="1" w:styleId="ConsNonformat">
    <w:name w:val="ConsNonformat"/>
    <w:rsid w:val="00AD3728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">
    <w:name w:val="Style2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">
    <w:name w:val="Style3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576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2054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1" w:lineRule="exact"/>
      <w:ind w:firstLine="73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43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3">
    <w:name w:val="Style13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8" w:lineRule="exact"/>
      <w:ind w:firstLine="355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8" w:lineRule="exact"/>
      <w:ind w:firstLine="25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5">
    <w:name w:val="Style1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7">
    <w:name w:val="Style17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9">
    <w:name w:val="Style19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0">
    <w:name w:val="Style20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547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5">
    <w:name w:val="Style2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6">
    <w:name w:val="Style26"/>
    <w:basedOn w:val="a1"/>
    <w:uiPriority w:val="99"/>
    <w:rsid w:val="005F4493"/>
    <w:pPr>
      <w:widowControl w:val="0"/>
      <w:autoSpaceDE w:val="0"/>
      <w:autoSpaceDN w:val="0"/>
      <w:adjustRightInd w:val="0"/>
      <w:spacing w:after="0" w:line="329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8">
    <w:name w:val="Style2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94">
    <w:name w:val="Font Style94"/>
    <w:basedOn w:val="a2"/>
    <w:uiPriority w:val="99"/>
    <w:rsid w:val="005F4493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95">
    <w:name w:val="Font Style95"/>
    <w:basedOn w:val="a2"/>
    <w:uiPriority w:val="99"/>
    <w:rsid w:val="005F449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96">
    <w:name w:val="Font Style96"/>
    <w:basedOn w:val="a2"/>
    <w:uiPriority w:val="99"/>
    <w:rsid w:val="005F4493"/>
    <w:rPr>
      <w:rFonts w:ascii="Candara" w:hAnsi="Candara" w:cs="Candara"/>
      <w:b/>
      <w:bCs/>
      <w:sz w:val="12"/>
      <w:szCs w:val="12"/>
    </w:rPr>
  </w:style>
  <w:style w:type="character" w:customStyle="1" w:styleId="FontStyle97">
    <w:name w:val="Font Style97"/>
    <w:basedOn w:val="a2"/>
    <w:uiPriority w:val="99"/>
    <w:rsid w:val="005F449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98">
    <w:name w:val="Font Style98"/>
    <w:basedOn w:val="a2"/>
    <w:uiPriority w:val="99"/>
    <w:rsid w:val="005F4493"/>
    <w:rPr>
      <w:rFonts w:ascii="Times New Roman" w:hAnsi="Times New Roman" w:cs="Times New Roman"/>
      <w:sz w:val="26"/>
      <w:szCs w:val="26"/>
    </w:rPr>
  </w:style>
  <w:style w:type="character" w:customStyle="1" w:styleId="FontStyle99">
    <w:name w:val="Font Style99"/>
    <w:basedOn w:val="a2"/>
    <w:uiPriority w:val="99"/>
    <w:rsid w:val="005F4493"/>
    <w:rPr>
      <w:rFonts w:ascii="Times New Roman" w:hAnsi="Times New Roman" w:cs="Times New Roman"/>
      <w:sz w:val="16"/>
      <w:szCs w:val="16"/>
    </w:rPr>
  </w:style>
  <w:style w:type="character" w:customStyle="1" w:styleId="FontStyle116">
    <w:name w:val="Font Style116"/>
    <w:basedOn w:val="a2"/>
    <w:uiPriority w:val="99"/>
    <w:rsid w:val="005F449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25">
    <w:name w:val="Font Style125"/>
    <w:basedOn w:val="a2"/>
    <w:uiPriority w:val="99"/>
    <w:rsid w:val="005F449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7">
    <w:name w:val="Font Style127"/>
    <w:basedOn w:val="a2"/>
    <w:uiPriority w:val="99"/>
    <w:rsid w:val="005F4493"/>
    <w:rPr>
      <w:rFonts w:ascii="Times New Roman" w:hAnsi="Times New Roman" w:cs="Times New Roman"/>
      <w:sz w:val="24"/>
      <w:szCs w:val="24"/>
    </w:rPr>
  </w:style>
  <w:style w:type="paragraph" w:styleId="af1">
    <w:name w:val="header"/>
    <w:basedOn w:val="a1"/>
    <w:link w:val="af2"/>
    <w:uiPriority w:val="99"/>
    <w:unhideWhenUsed/>
    <w:rsid w:val="00132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132536"/>
    <w:rPr>
      <w:rFonts w:ascii="Calibri" w:eastAsia="Calibri" w:hAnsi="Calibri" w:cs="Times New Roman"/>
    </w:rPr>
  </w:style>
  <w:style w:type="paragraph" w:customStyle="1" w:styleId="Default">
    <w:name w:val="Default"/>
    <w:rsid w:val="00AF45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1"/>
    <w:link w:val="af4"/>
    <w:uiPriority w:val="99"/>
    <w:semiHidden/>
    <w:unhideWhenUsed/>
    <w:rsid w:val="0018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181BAB"/>
    <w:rPr>
      <w:rFonts w:ascii="Tahoma" w:eastAsia="Calibri" w:hAnsi="Tahoma" w:cs="Tahoma"/>
      <w:sz w:val="16"/>
      <w:szCs w:val="16"/>
    </w:rPr>
  </w:style>
  <w:style w:type="character" w:styleId="af5">
    <w:name w:val="page number"/>
    <w:basedOn w:val="a2"/>
    <w:uiPriority w:val="99"/>
    <w:rsid w:val="00810DD1"/>
    <w:rPr>
      <w:rFonts w:cs="Times New Roman"/>
    </w:rPr>
  </w:style>
  <w:style w:type="character" w:customStyle="1" w:styleId="10">
    <w:name w:val="Заголовок 1 Знак"/>
    <w:basedOn w:val="a2"/>
    <w:link w:val="1"/>
    <w:uiPriority w:val="9"/>
    <w:rsid w:val="008E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6">
    <w:name w:val="Цветовое выделение"/>
    <w:uiPriority w:val="99"/>
    <w:rsid w:val="008E15BE"/>
    <w:rPr>
      <w:b/>
      <w:color w:val="26282F"/>
      <w:sz w:val="26"/>
    </w:rPr>
  </w:style>
  <w:style w:type="character" w:customStyle="1" w:styleId="af7">
    <w:name w:val="Гипертекстовая ссылка"/>
    <w:basedOn w:val="af6"/>
    <w:uiPriority w:val="99"/>
    <w:rsid w:val="008E15BE"/>
    <w:rPr>
      <w:rFonts w:cs="Times New Roman"/>
      <w:b/>
      <w:color w:val="106BBE"/>
      <w:sz w:val="26"/>
    </w:rPr>
  </w:style>
  <w:style w:type="paragraph" w:customStyle="1" w:styleId="af8">
    <w:name w:val="Нормальный (таблица)"/>
    <w:basedOn w:val="a1"/>
    <w:next w:val="a1"/>
    <w:uiPriority w:val="99"/>
    <w:rsid w:val="008E15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9">
    <w:name w:val="Прижатый влево"/>
    <w:basedOn w:val="a1"/>
    <w:next w:val="a1"/>
    <w:uiPriority w:val="99"/>
    <w:rsid w:val="008E15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1">
    <w:name w:val="Стиль1"/>
    <w:basedOn w:val="a1"/>
    <w:rsid w:val="00837BBF"/>
    <w:pPr>
      <w:keepNext/>
      <w:keepLines/>
      <w:widowControl w:val="0"/>
      <w:suppressLineNumbers/>
      <w:tabs>
        <w:tab w:val="num" w:pos="1300"/>
      </w:tabs>
      <w:suppressAutoHyphens/>
      <w:spacing w:after="60" w:line="240" w:lineRule="auto"/>
      <w:ind w:left="1300" w:hanging="900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12">
    <w:name w:val="Абзац списка1"/>
    <w:basedOn w:val="a1"/>
    <w:rsid w:val="00837BB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a">
    <w:name w:val="Normal (Web)"/>
    <w:basedOn w:val="a1"/>
    <w:uiPriority w:val="99"/>
    <w:rsid w:val="00463F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b">
    <w:name w:val="Strong"/>
    <w:basedOn w:val="a2"/>
    <w:uiPriority w:val="22"/>
    <w:qFormat/>
    <w:rsid w:val="00AB6259"/>
    <w:rPr>
      <w:b/>
      <w:bCs/>
    </w:rPr>
  </w:style>
  <w:style w:type="paragraph" w:customStyle="1" w:styleId="Times12">
    <w:name w:val="Times 12"/>
    <w:basedOn w:val="a1"/>
    <w:rsid w:val="00AA2A40"/>
    <w:pPr>
      <w:suppressAutoHyphens/>
      <w:overflowPunct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/>
      <w:bCs/>
      <w:sz w:val="24"/>
      <w:lang w:eastAsia="ar-SA"/>
    </w:rPr>
  </w:style>
  <w:style w:type="paragraph" w:customStyle="1" w:styleId="afc">
    <w:name w:val="Ариал"/>
    <w:basedOn w:val="a1"/>
    <w:rsid w:val="00AA2A40"/>
    <w:pPr>
      <w:suppressAutoHyphens/>
      <w:spacing w:before="120" w:after="120" w:line="360" w:lineRule="auto"/>
      <w:ind w:firstLine="851"/>
      <w:jc w:val="both"/>
    </w:pPr>
    <w:rPr>
      <w:rFonts w:ascii="Arial" w:eastAsia="Times New Roman" w:hAnsi="Arial" w:cs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D3A18"/>
    <w:rPr>
      <w:rFonts w:ascii="Calibri" w:eastAsia="Calibri" w:hAnsi="Calibri" w:cs="Times New Roman"/>
    </w:rPr>
  </w:style>
  <w:style w:type="paragraph" w:styleId="1">
    <w:name w:val="heading 1"/>
    <w:basedOn w:val="a1"/>
    <w:next w:val="a1"/>
    <w:link w:val="10"/>
    <w:uiPriority w:val="9"/>
    <w:qFormat/>
    <w:rsid w:val="008E1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6F38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1"/>
    <w:next w:val="a1"/>
    <w:link w:val="40"/>
    <w:qFormat/>
    <w:rsid w:val="00D52FF0"/>
    <w:pPr>
      <w:keepNext/>
      <w:numPr>
        <w:numId w:val="4"/>
      </w:numPr>
      <w:tabs>
        <w:tab w:val="left" w:pos="57"/>
      </w:tabs>
      <w:spacing w:before="240" w:after="0" w:line="271" w:lineRule="auto"/>
      <w:outlineLvl w:val="3"/>
    </w:pPr>
    <w:rPr>
      <w:rFonts w:ascii="Times New Roman" w:eastAsia="Times New Roman" w:hAnsi="Times New Roman"/>
      <w:b/>
      <w:spacing w:val="5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uiPriority w:val="9"/>
    <w:semiHidden/>
    <w:rsid w:val="006F38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2"/>
    <w:link w:val="4"/>
    <w:rsid w:val="00D52FF0"/>
    <w:rPr>
      <w:rFonts w:ascii="Times New Roman" w:eastAsia="Times New Roman" w:hAnsi="Times New Roman" w:cs="Times New Roman"/>
      <w:b/>
      <w:spacing w:val="5"/>
      <w:sz w:val="24"/>
      <w:szCs w:val="24"/>
    </w:rPr>
  </w:style>
  <w:style w:type="character" w:styleId="a5">
    <w:name w:val="Hyperlink"/>
    <w:rsid w:val="00ED3A18"/>
    <w:rPr>
      <w:rFonts w:cs="Times New Roman"/>
      <w:color w:val="0000FF"/>
      <w:u w:val="single"/>
    </w:rPr>
  </w:style>
  <w:style w:type="paragraph" w:styleId="a6">
    <w:name w:val="List Paragraph"/>
    <w:basedOn w:val="a1"/>
    <w:uiPriority w:val="34"/>
    <w:qFormat/>
    <w:rsid w:val="00ED3A18"/>
    <w:pPr>
      <w:ind w:left="720"/>
      <w:contextualSpacing/>
    </w:pPr>
  </w:style>
  <w:style w:type="paragraph" w:styleId="a7">
    <w:name w:val="Body Text"/>
    <w:basedOn w:val="a1"/>
    <w:link w:val="a8"/>
    <w:rsid w:val="00ED3A18"/>
    <w:pPr>
      <w:spacing w:after="0" w:line="240" w:lineRule="auto"/>
      <w:jc w:val="both"/>
    </w:pPr>
    <w:rPr>
      <w:rFonts w:ascii="Arial" w:hAnsi="Arial"/>
      <w:sz w:val="24"/>
      <w:szCs w:val="24"/>
      <w:lang w:eastAsia="ru-RU"/>
    </w:rPr>
  </w:style>
  <w:style w:type="character" w:customStyle="1" w:styleId="a8">
    <w:name w:val="Основной текст Знак"/>
    <w:basedOn w:val="a2"/>
    <w:link w:val="a7"/>
    <w:rsid w:val="00ED3A18"/>
    <w:rPr>
      <w:rFonts w:ascii="Arial" w:eastAsia="Calibri" w:hAnsi="Arial" w:cs="Times New Roman"/>
      <w:sz w:val="24"/>
      <w:szCs w:val="24"/>
      <w:lang w:eastAsia="ru-RU"/>
    </w:rPr>
  </w:style>
  <w:style w:type="paragraph" w:styleId="a9">
    <w:name w:val="footer"/>
    <w:basedOn w:val="a1"/>
    <w:link w:val="aa"/>
    <w:uiPriority w:val="99"/>
    <w:rsid w:val="00ED3A1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ED3A18"/>
    <w:rPr>
      <w:rFonts w:ascii="Calibri" w:eastAsia="Calibri" w:hAnsi="Calibri" w:cs="Times New Roman"/>
    </w:rPr>
  </w:style>
  <w:style w:type="paragraph" w:customStyle="1" w:styleId="a">
    <w:name w:val="Стиль номер обычный"/>
    <w:basedOn w:val="22"/>
    <w:qFormat/>
    <w:rsid w:val="00ED3A18"/>
    <w:pPr>
      <w:numPr>
        <w:ilvl w:val="2"/>
        <w:numId w:val="1"/>
      </w:numPr>
      <w:spacing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List Continue 2"/>
    <w:basedOn w:val="a1"/>
    <w:uiPriority w:val="99"/>
    <w:semiHidden/>
    <w:unhideWhenUsed/>
    <w:rsid w:val="00ED3A18"/>
    <w:pPr>
      <w:spacing w:after="120"/>
      <w:ind w:left="566"/>
      <w:contextualSpacing/>
    </w:pPr>
  </w:style>
  <w:style w:type="paragraph" w:customStyle="1" w:styleId="2">
    <w:name w:val="Стиль уровень 2"/>
    <w:basedOn w:val="a1"/>
    <w:next w:val="a"/>
    <w:qFormat/>
    <w:rsid w:val="00ED3A18"/>
    <w:pPr>
      <w:keepNext/>
      <w:numPr>
        <w:ilvl w:val="1"/>
        <w:numId w:val="1"/>
      </w:numPr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customStyle="1" w:styleId="ab">
    <w:name w:val="Стиль номер продолжение"/>
    <w:basedOn w:val="a"/>
    <w:qFormat/>
    <w:rsid w:val="00ED3A18"/>
    <w:pPr>
      <w:numPr>
        <w:ilvl w:val="3"/>
      </w:numPr>
      <w:spacing w:after="0"/>
    </w:pPr>
    <w:rPr>
      <w:color w:val="000000"/>
    </w:rPr>
  </w:style>
  <w:style w:type="paragraph" w:customStyle="1" w:styleId="a0">
    <w:name w:val="Простой текст с нумерацией"/>
    <w:basedOn w:val="a1"/>
    <w:qFormat/>
    <w:rsid w:val="00D52FF0"/>
    <w:pPr>
      <w:numPr>
        <w:ilvl w:val="2"/>
        <w:numId w:val="3"/>
      </w:numPr>
      <w:tabs>
        <w:tab w:val="left" w:pos="851"/>
      </w:tabs>
      <w:spacing w:before="60" w:after="60" w:line="240" w:lineRule="auto"/>
      <w:jc w:val="both"/>
    </w:pPr>
    <w:rPr>
      <w:rFonts w:ascii="Courier New" w:eastAsia="Times New Roman" w:hAnsi="Courier New"/>
      <w:sz w:val="24"/>
      <w:szCs w:val="24"/>
    </w:rPr>
  </w:style>
  <w:style w:type="paragraph" w:customStyle="1" w:styleId="ac">
    <w:name w:val="Простой стиль с нумерацией"/>
    <w:basedOn w:val="a0"/>
    <w:link w:val="ad"/>
    <w:qFormat/>
    <w:rsid w:val="00D52FF0"/>
    <w:rPr>
      <w:rFonts w:ascii="Times New Roman" w:hAnsi="Times New Roman"/>
    </w:rPr>
  </w:style>
  <w:style w:type="character" w:customStyle="1" w:styleId="ad">
    <w:name w:val="Простой стиль с нумерацией Знак"/>
    <w:link w:val="ac"/>
    <w:rsid w:val="00D52FF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1"/>
    <w:link w:val="af"/>
    <w:uiPriority w:val="99"/>
    <w:unhideWhenUsed/>
    <w:rsid w:val="005C367D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uiPriority w:val="99"/>
    <w:rsid w:val="005C367D"/>
    <w:rPr>
      <w:rFonts w:ascii="Calibri" w:eastAsia="Calibri" w:hAnsi="Calibri" w:cs="Times New Roman"/>
    </w:rPr>
  </w:style>
  <w:style w:type="paragraph" w:styleId="3">
    <w:name w:val="Body Text Indent 3"/>
    <w:basedOn w:val="a1"/>
    <w:link w:val="30"/>
    <w:uiPriority w:val="99"/>
    <w:semiHidden/>
    <w:unhideWhenUsed/>
    <w:rsid w:val="005C367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semiHidden/>
    <w:rsid w:val="005C367D"/>
    <w:rPr>
      <w:rFonts w:ascii="Calibri" w:eastAsia="Calibri" w:hAnsi="Calibri" w:cs="Times New Roman"/>
      <w:sz w:val="16"/>
      <w:szCs w:val="16"/>
    </w:rPr>
  </w:style>
  <w:style w:type="paragraph" w:customStyle="1" w:styleId="210">
    <w:name w:val="Основной текст с отступом 21"/>
    <w:basedOn w:val="a1"/>
    <w:rsid w:val="005C367D"/>
    <w:pPr>
      <w:suppressAutoHyphens/>
      <w:spacing w:after="120" w:line="480" w:lineRule="auto"/>
      <w:ind w:left="283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0">
    <w:name w:val="АД_Наименование главы без нумерации"/>
    <w:basedOn w:val="20"/>
    <w:rsid w:val="006F388C"/>
    <w:pPr>
      <w:keepLines w:val="0"/>
      <w:suppressAutoHyphens/>
      <w:spacing w:before="0" w:line="240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31">
    <w:name w:val="Стиль3 Знак Знак"/>
    <w:basedOn w:val="210"/>
    <w:rsid w:val="006F388C"/>
    <w:pPr>
      <w:widowControl w:val="0"/>
      <w:tabs>
        <w:tab w:val="left" w:pos="227"/>
      </w:tabs>
      <w:spacing w:after="0" w:line="240" w:lineRule="auto"/>
      <w:ind w:left="0"/>
      <w:textAlignment w:val="baseline"/>
    </w:pPr>
  </w:style>
  <w:style w:type="paragraph" w:customStyle="1" w:styleId="ConsNormal">
    <w:name w:val="ConsNormal"/>
    <w:link w:val="ConsNormal0"/>
    <w:rsid w:val="006F388C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nsNormal0">
    <w:name w:val="ConsNormal Знак"/>
    <w:link w:val="ConsNormal"/>
    <w:uiPriority w:val="99"/>
    <w:rsid w:val="006F388C"/>
    <w:rPr>
      <w:rFonts w:ascii="Arial" w:eastAsia="Times New Roman" w:hAnsi="Arial" w:cs="Times New Roman"/>
      <w:sz w:val="20"/>
      <w:szCs w:val="20"/>
      <w:lang w:eastAsia="ar-SA"/>
    </w:rPr>
  </w:style>
  <w:style w:type="paragraph" w:styleId="32">
    <w:name w:val="Body Text 3"/>
    <w:basedOn w:val="a1"/>
    <w:link w:val="33"/>
    <w:uiPriority w:val="99"/>
    <w:rsid w:val="00AD3728"/>
    <w:pPr>
      <w:spacing w:after="120" w:line="240" w:lineRule="auto"/>
      <w:jc w:val="center"/>
    </w:pPr>
    <w:rPr>
      <w:rFonts w:ascii="Cambria" w:eastAsia="Times New Roman" w:hAnsi="Cambria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rsid w:val="00AD3728"/>
    <w:rPr>
      <w:rFonts w:ascii="Cambria" w:eastAsia="Times New Roman" w:hAnsi="Cambria" w:cs="Times New Roman"/>
      <w:sz w:val="16"/>
      <w:szCs w:val="16"/>
      <w:lang w:eastAsia="ru-RU"/>
    </w:rPr>
  </w:style>
  <w:style w:type="paragraph" w:customStyle="1" w:styleId="ConsNonformat">
    <w:name w:val="ConsNonformat"/>
    <w:rsid w:val="00AD3728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">
    <w:name w:val="Style1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">
    <w:name w:val="Style2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3">
    <w:name w:val="Style3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576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4">
    <w:name w:val="Style4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5">
    <w:name w:val="Style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6">
    <w:name w:val="Style6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2054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8">
    <w:name w:val="Style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1" w:lineRule="exact"/>
      <w:ind w:firstLine="730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432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3">
    <w:name w:val="Style13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8" w:lineRule="exact"/>
      <w:ind w:firstLine="355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88" w:lineRule="exact"/>
      <w:ind w:firstLine="25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5">
    <w:name w:val="Style1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7">
    <w:name w:val="Style17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9">
    <w:name w:val="Style19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0">
    <w:name w:val="Style20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78" w:lineRule="exact"/>
      <w:ind w:firstLine="547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5">
    <w:name w:val="Style25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6">
    <w:name w:val="Style26"/>
    <w:basedOn w:val="a1"/>
    <w:uiPriority w:val="99"/>
    <w:rsid w:val="005F4493"/>
    <w:pPr>
      <w:widowControl w:val="0"/>
      <w:autoSpaceDE w:val="0"/>
      <w:autoSpaceDN w:val="0"/>
      <w:adjustRightInd w:val="0"/>
      <w:spacing w:after="0" w:line="329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8">
    <w:name w:val="Style28"/>
    <w:basedOn w:val="a1"/>
    <w:uiPriority w:val="99"/>
    <w:rsid w:val="005F44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94">
    <w:name w:val="Font Style94"/>
    <w:basedOn w:val="a2"/>
    <w:uiPriority w:val="99"/>
    <w:rsid w:val="005F4493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95">
    <w:name w:val="Font Style95"/>
    <w:basedOn w:val="a2"/>
    <w:uiPriority w:val="99"/>
    <w:rsid w:val="005F4493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96">
    <w:name w:val="Font Style96"/>
    <w:basedOn w:val="a2"/>
    <w:uiPriority w:val="99"/>
    <w:rsid w:val="005F4493"/>
    <w:rPr>
      <w:rFonts w:ascii="Candara" w:hAnsi="Candara" w:cs="Candara"/>
      <w:b/>
      <w:bCs/>
      <w:sz w:val="12"/>
      <w:szCs w:val="12"/>
    </w:rPr>
  </w:style>
  <w:style w:type="character" w:customStyle="1" w:styleId="FontStyle97">
    <w:name w:val="Font Style97"/>
    <w:basedOn w:val="a2"/>
    <w:uiPriority w:val="99"/>
    <w:rsid w:val="005F449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98">
    <w:name w:val="Font Style98"/>
    <w:basedOn w:val="a2"/>
    <w:uiPriority w:val="99"/>
    <w:rsid w:val="005F4493"/>
    <w:rPr>
      <w:rFonts w:ascii="Times New Roman" w:hAnsi="Times New Roman" w:cs="Times New Roman"/>
      <w:sz w:val="26"/>
      <w:szCs w:val="26"/>
    </w:rPr>
  </w:style>
  <w:style w:type="character" w:customStyle="1" w:styleId="FontStyle99">
    <w:name w:val="Font Style99"/>
    <w:basedOn w:val="a2"/>
    <w:uiPriority w:val="99"/>
    <w:rsid w:val="005F4493"/>
    <w:rPr>
      <w:rFonts w:ascii="Times New Roman" w:hAnsi="Times New Roman" w:cs="Times New Roman"/>
      <w:sz w:val="16"/>
      <w:szCs w:val="16"/>
    </w:rPr>
  </w:style>
  <w:style w:type="character" w:customStyle="1" w:styleId="FontStyle116">
    <w:name w:val="Font Style116"/>
    <w:basedOn w:val="a2"/>
    <w:uiPriority w:val="99"/>
    <w:rsid w:val="005F4493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25">
    <w:name w:val="Font Style125"/>
    <w:basedOn w:val="a2"/>
    <w:uiPriority w:val="99"/>
    <w:rsid w:val="005F449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7">
    <w:name w:val="Font Style127"/>
    <w:basedOn w:val="a2"/>
    <w:uiPriority w:val="99"/>
    <w:rsid w:val="005F4493"/>
    <w:rPr>
      <w:rFonts w:ascii="Times New Roman" w:hAnsi="Times New Roman" w:cs="Times New Roman"/>
      <w:sz w:val="24"/>
      <w:szCs w:val="24"/>
    </w:rPr>
  </w:style>
  <w:style w:type="paragraph" w:styleId="af1">
    <w:name w:val="header"/>
    <w:basedOn w:val="a1"/>
    <w:link w:val="af2"/>
    <w:uiPriority w:val="99"/>
    <w:unhideWhenUsed/>
    <w:rsid w:val="001325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132536"/>
    <w:rPr>
      <w:rFonts w:ascii="Calibri" w:eastAsia="Calibri" w:hAnsi="Calibri" w:cs="Times New Roman"/>
    </w:rPr>
  </w:style>
  <w:style w:type="paragraph" w:customStyle="1" w:styleId="Default">
    <w:name w:val="Default"/>
    <w:rsid w:val="00AF45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1"/>
    <w:link w:val="af4"/>
    <w:uiPriority w:val="99"/>
    <w:semiHidden/>
    <w:unhideWhenUsed/>
    <w:rsid w:val="0018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181BAB"/>
    <w:rPr>
      <w:rFonts w:ascii="Tahoma" w:eastAsia="Calibri" w:hAnsi="Tahoma" w:cs="Tahoma"/>
      <w:sz w:val="16"/>
      <w:szCs w:val="16"/>
    </w:rPr>
  </w:style>
  <w:style w:type="character" w:styleId="af5">
    <w:name w:val="page number"/>
    <w:basedOn w:val="a2"/>
    <w:uiPriority w:val="99"/>
    <w:rsid w:val="00810DD1"/>
    <w:rPr>
      <w:rFonts w:cs="Times New Roman"/>
    </w:rPr>
  </w:style>
  <w:style w:type="character" w:customStyle="1" w:styleId="10">
    <w:name w:val="Заголовок 1 Знак"/>
    <w:basedOn w:val="a2"/>
    <w:link w:val="1"/>
    <w:uiPriority w:val="9"/>
    <w:rsid w:val="008E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6">
    <w:name w:val="Цветовое выделение"/>
    <w:uiPriority w:val="99"/>
    <w:rsid w:val="008E15BE"/>
    <w:rPr>
      <w:b/>
      <w:color w:val="26282F"/>
      <w:sz w:val="26"/>
    </w:rPr>
  </w:style>
  <w:style w:type="character" w:customStyle="1" w:styleId="af7">
    <w:name w:val="Гипертекстовая ссылка"/>
    <w:basedOn w:val="af6"/>
    <w:uiPriority w:val="99"/>
    <w:rsid w:val="008E15BE"/>
    <w:rPr>
      <w:rFonts w:cs="Times New Roman"/>
      <w:b/>
      <w:color w:val="106BBE"/>
      <w:sz w:val="26"/>
    </w:rPr>
  </w:style>
  <w:style w:type="paragraph" w:customStyle="1" w:styleId="af8">
    <w:name w:val="Нормальный (таблица)"/>
    <w:basedOn w:val="a1"/>
    <w:next w:val="a1"/>
    <w:uiPriority w:val="99"/>
    <w:rsid w:val="008E15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9">
    <w:name w:val="Прижатый влево"/>
    <w:basedOn w:val="a1"/>
    <w:next w:val="a1"/>
    <w:uiPriority w:val="99"/>
    <w:rsid w:val="008E15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1">
    <w:name w:val="Стиль1"/>
    <w:basedOn w:val="a1"/>
    <w:rsid w:val="00837BBF"/>
    <w:pPr>
      <w:keepNext/>
      <w:keepLines/>
      <w:widowControl w:val="0"/>
      <w:suppressLineNumbers/>
      <w:tabs>
        <w:tab w:val="num" w:pos="1300"/>
      </w:tabs>
      <w:suppressAutoHyphens/>
      <w:spacing w:after="60" w:line="240" w:lineRule="auto"/>
      <w:ind w:left="1300" w:hanging="900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12">
    <w:name w:val="Абзац списка1"/>
    <w:basedOn w:val="a1"/>
    <w:rsid w:val="00837BB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a">
    <w:name w:val="Normal (Web)"/>
    <w:basedOn w:val="a1"/>
    <w:uiPriority w:val="99"/>
    <w:rsid w:val="00463F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C92EC-FE21-468F-8A30-9CFA1E40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E588A115</Template>
  <TotalTime>1686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Любовь Герардовна Лир</cp:lastModifiedBy>
  <cp:revision>74</cp:revision>
  <cp:lastPrinted>2013-06-20T03:46:00Z</cp:lastPrinted>
  <dcterms:created xsi:type="dcterms:W3CDTF">2013-03-27T09:49:00Z</dcterms:created>
  <dcterms:modified xsi:type="dcterms:W3CDTF">2013-06-21T09:54:00Z</dcterms:modified>
</cp:coreProperties>
</file>